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26B" w:rsidRPr="009E4127" w:rsidRDefault="001D776D" w:rsidP="009E412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9073515</wp:posOffset>
                </wp:positionV>
                <wp:extent cx="7077075" cy="7048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D4346" id="Rectangle 6" o:spid="_x0000_s1026" style="position:absolute;margin-left:-10.35pt;margin-top:714.45pt;width:557.25pt;height:5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" fillcolor="white [3201]" strokecolor="white [3212]" strokeweight="1pt"/>
            </w:pict>
          </mc:Fallback>
        </mc:AlternateContent>
      </w:r>
      <w:bookmarkEnd w:id="0"/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6A335CE" wp14:editId="7E540237">
                <wp:simplePos x="0" y="0"/>
                <wp:positionH relativeFrom="margin">
                  <wp:posOffset>2949847</wp:posOffset>
                </wp:positionH>
                <wp:positionV relativeFrom="paragraph">
                  <wp:posOffset>4090035</wp:posOffset>
                </wp:positionV>
                <wp:extent cx="914400" cy="1404620"/>
                <wp:effectExtent l="0" t="0" r="0" b="444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D9607A">
                              <w:rPr>
                                <w:b/>
                                <w:sz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w14:anchorId="46A335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2.25pt;margin-top:322.05pt;width:1in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D9607A">
                        <w:rPr>
                          <w:b/>
                          <w:sz w:val="9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7E5E4C6" wp14:editId="4986763E">
                <wp:simplePos x="0" y="0"/>
                <wp:positionH relativeFrom="margin">
                  <wp:posOffset>1214755</wp:posOffset>
                </wp:positionH>
                <wp:positionV relativeFrom="paragraph">
                  <wp:posOffset>2767965</wp:posOffset>
                </wp:positionV>
                <wp:extent cx="457200" cy="469900"/>
                <wp:effectExtent l="0" t="0" r="19050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77E5E4C6" id="_x0000_s1027" style="position:absolute;left:0;text-align:left;margin-left:95.65pt;margin-top:217.95pt;width:36pt;height:3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672FB2B" wp14:editId="441A87DF">
                <wp:simplePos x="0" y="0"/>
                <wp:positionH relativeFrom="margin">
                  <wp:posOffset>631825</wp:posOffset>
                </wp:positionH>
                <wp:positionV relativeFrom="paragraph">
                  <wp:posOffset>2770142</wp:posOffset>
                </wp:positionV>
                <wp:extent cx="613410" cy="140462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10+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672FB2B" id="Text Box 28" o:spid="_x0000_s1028" type="#_x0000_t202" style="position:absolute;left:0;text-align:left;margin-left:49.75pt;margin-top:218.1pt;width:48.3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10+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8DB5B64" wp14:editId="224DDBF4">
                <wp:simplePos x="0" y="0"/>
                <wp:positionH relativeFrom="margin">
                  <wp:posOffset>555625</wp:posOffset>
                </wp:positionH>
                <wp:positionV relativeFrom="paragraph">
                  <wp:posOffset>4439920</wp:posOffset>
                </wp:positionV>
                <wp:extent cx="535305" cy="140462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5+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8DB5B64" id="Text Box 26" o:spid="_x0000_s1029" type="#_x0000_t202" style="position:absolute;left:0;text-align:left;margin-left:43.75pt;margin-top:349.6pt;width:42.1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5+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FBE434" wp14:editId="1D6E5A16">
                <wp:simplePos x="0" y="0"/>
                <wp:positionH relativeFrom="margin">
                  <wp:posOffset>1058908</wp:posOffset>
                </wp:positionH>
                <wp:positionV relativeFrom="paragraph">
                  <wp:posOffset>4440555</wp:posOffset>
                </wp:positionV>
                <wp:extent cx="457200" cy="469900"/>
                <wp:effectExtent l="0" t="0" r="19050" b="254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1FFBE434" id="_x0000_s1030" style="position:absolute;left:0;text-align:left;margin-left:83.4pt;margin-top:349.65pt;width:36pt;height:3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82C480" wp14:editId="0CB9396C">
                <wp:simplePos x="0" y="0"/>
                <wp:positionH relativeFrom="margin">
                  <wp:posOffset>1087755</wp:posOffset>
                </wp:positionH>
                <wp:positionV relativeFrom="paragraph">
                  <wp:posOffset>6164580</wp:posOffset>
                </wp:positionV>
                <wp:extent cx="457200" cy="469900"/>
                <wp:effectExtent l="0" t="0" r="19050" b="254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2D82C480" id="_x0000_s1031" style="position:absolute;left:0;text-align:left;margin-left:85.65pt;margin-top:485.4pt;width:36pt;height:3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DC8C52" wp14:editId="00000673">
                <wp:simplePos x="0" y="0"/>
                <wp:positionH relativeFrom="margin">
                  <wp:posOffset>585198</wp:posOffset>
                </wp:positionH>
                <wp:positionV relativeFrom="paragraph">
                  <wp:posOffset>6163945</wp:posOffset>
                </wp:positionV>
                <wp:extent cx="535305" cy="140462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8DC8C52" id="Text Box 24" o:spid="_x0000_s1032" type="#_x0000_t202" style="position:absolute;left:0;text-align:left;margin-left:46.1pt;margin-top:485.35pt;width:42.1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1+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C042965" wp14:editId="66B4C355">
                <wp:simplePos x="0" y="0"/>
                <wp:positionH relativeFrom="margin">
                  <wp:posOffset>1355725</wp:posOffset>
                </wp:positionH>
                <wp:positionV relativeFrom="paragraph">
                  <wp:posOffset>8016240</wp:posOffset>
                </wp:positionV>
                <wp:extent cx="457200" cy="469900"/>
                <wp:effectExtent l="0" t="0" r="19050" b="254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1C042965" id="_x0000_s1033" style="position:absolute;left:0;text-align:left;margin-left:106.75pt;margin-top:631.2pt;width:36pt;height:3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FB691FC" wp14:editId="5A0B3EEC">
                <wp:simplePos x="0" y="0"/>
                <wp:positionH relativeFrom="margin">
                  <wp:posOffset>853077</wp:posOffset>
                </wp:positionH>
                <wp:positionV relativeFrom="paragraph">
                  <wp:posOffset>8015605</wp:posOffset>
                </wp:positionV>
                <wp:extent cx="535305" cy="140462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7+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FB691FC" id="Text Box 22" o:spid="_x0000_s1034" type="#_x0000_t202" style="position:absolute;left:0;text-align:left;margin-left:67.15pt;margin-top:631.15pt;width:42.1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7+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C79BD6C" wp14:editId="6564C255">
                <wp:simplePos x="0" y="0"/>
                <wp:positionH relativeFrom="margin">
                  <wp:posOffset>2948940</wp:posOffset>
                </wp:positionH>
                <wp:positionV relativeFrom="paragraph">
                  <wp:posOffset>8015605</wp:posOffset>
                </wp:positionV>
                <wp:extent cx="535305" cy="140462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4+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C79BD6C" id="Text Box 19" o:spid="_x0000_s1035" type="#_x0000_t202" style="position:absolute;left:0;text-align:left;margin-left:232.2pt;margin-top:631.15pt;width:42.1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4+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801882" wp14:editId="7E392710">
                <wp:simplePos x="0" y="0"/>
                <wp:positionH relativeFrom="margin">
                  <wp:posOffset>3452223</wp:posOffset>
                </wp:positionH>
                <wp:positionV relativeFrom="paragraph">
                  <wp:posOffset>8016240</wp:posOffset>
                </wp:positionV>
                <wp:extent cx="457200" cy="469900"/>
                <wp:effectExtent l="0" t="0" r="19050" b="254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65801882" id="_x0000_s1036" style="position:absolute;left:0;text-align:left;margin-left:271.85pt;margin-top:631.2pt;width:36pt;height:3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19C89F8" wp14:editId="1D65E45C">
                <wp:simplePos x="0" y="0"/>
                <wp:positionH relativeFrom="margin">
                  <wp:posOffset>4912360</wp:posOffset>
                </wp:positionH>
                <wp:positionV relativeFrom="paragraph">
                  <wp:posOffset>8015605</wp:posOffset>
                </wp:positionV>
                <wp:extent cx="535305" cy="140462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0+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19C89F8" id="Text Box 17" o:spid="_x0000_s1037" type="#_x0000_t202" style="position:absolute;left:0;text-align:left;margin-left:386.8pt;margin-top:631.15pt;width:42.1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0+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8F65B3C" wp14:editId="4E170761">
                <wp:simplePos x="0" y="0"/>
                <wp:positionH relativeFrom="margin">
                  <wp:posOffset>5415462</wp:posOffset>
                </wp:positionH>
                <wp:positionV relativeFrom="paragraph">
                  <wp:posOffset>8016784</wp:posOffset>
                </wp:positionV>
                <wp:extent cx="457200" cy="469900"/>
                <wp:effectExtent l="0" t="0" r="19050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68F65B3C" id="_x0000_s1038" style="position:absolute;left:0;text-align:left;margin-left:426.4pt;margin-top:631.25pt;width:36pt;height:3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82F45F" wp14:editId="0EE5BC14">
                <wp:simplePos x="0" y="0"/>
                <wp:positionH relativeFrom="margin">
                  <wp:posOffset>5797550</wp:posOffset>
                </wp:positionH>
                <wp:positionV relativeFrom="paragraph">
                  <wp:posOffset>6174105</wp:posOffset>
                </wp:positionV>
                <wp:extent cx="457200" cy="469900"/>
                <wp:effectExtent l="0" t="0" r="1905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6482F45F" id="_x0000_s1039" style="position:absolute;left:0;text-align:left;margin-left:456.5pt;margin-top:486.15pt;width:36pt;height:3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E6CFD65" wp14:editId="5641D306">
                <wp:simplePos x="0" y="0"/>
                <wp:positionH relativeFrom="margin">
                  <wp:posOffset>5294993</wp:posOffset>
                </wp:positionH>
                <wp:positionV relativeFrom="paragraph">
                  <wp:posOffset>6173470</wp:posOffset>
                </wp:positionV>
                <wp:extent cx="535305" cy="140462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E6CFD65" id="Text Box 15" o:spid="_x0000_s1040" type="#_x0000_t202" style="position:absolute;left:0;text-align:left;margin-left:416.95pt;margin-top:486.1pt;width:42.1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3+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496406" wp14:editId="388F01A9">
                <wp:simplePos x="0" y="0"/>
                <wp:positionH relativeFrom="margin">
                  <wp:posOffset>5335270</wp:posOffset>
                </wp:positionH>
                <wp:positionV relativeFrom="paragraph">
                  <wp:posOffset>4478020</wp:posOffset>
                </wp:positionV>
                <wp:extent cx="535305" cy="140462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9+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6496406" id="Text Box 13" o:spid="_x0000_s1041" type="#_x0000_t202" style="position:absolute;left:0;text-align:left;margin-left:420.1pt;margin-top:352.6pt;width:42.1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9+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3F952C" wp14:editId="5F4A9E96">
                <wp:simplePos x="0" y="0"/>
                <wp:positionH relativeFrom="margin">
                  <wp:posOffset>5838190</wp:posOffset>
                </wp:positionH>
                <wp:positionV relativeFrom="paragraph">
                  <wp:posOffset>4479018</wp:posOffset>
                </wp:positionV>
                <wp:extent cx="457200" cy="469900"/>
                <wp:effectExtent l="0" t="0" r="1905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613F952C" id="_x0000_s1042" style="position:absolute;left:0;text-align:left;margin-left:459.7pt;margin-top:352.7pt;width:36pt;height:3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CB2C605" wp14:editId="01638C61">
                <wp:simplePos x="0" y="0"/>
                <wp:positionH relativeFrom="margin">
                  <wp:posOffset>5777230</wp:posOffset>
                </wp:positionH>
                <wp:positionV relativeFrom="paragraph">
                  <wp:posOffset>2721610</wp:posOffset>
                </wp:positionV>
                <wp:extent cx="457200" cy="469900"/>
                <wp:effectExtent l="0" t="0" r="1905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4CB2C605" id="_x0000_s1043" style="position:absolute;left:0;text-align:left;margin-left:454.9pt;margin-top:214.3pt;width:36pt;height:3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0D218E" wp14:editId="09CD26E6">
                <wp:simplePos x="0" y="0"/>
                <wp:positionH relativeFrom="margin">
                  <wp:posOffset>5274854</wp:posOffset>
                </wp:positionH>
                <wp:positionV relativeFrom="paragraph">
                  <wp:posOffset>2720975</wp:posOffset>
                </wp:positionV>
                <wp:extent cx="535305" cy="140462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30D218E" id="Text Box 11" o:spid="_x0000_s1044" type="#_x0000_t202" style="position:absolute;left:0;text-align:left;margin-left:415.35pt;margin-top:214.25pt;width:42.1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2+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59EA1F" wp14:editId="7A777350">
                <wp:simplePos x="0" y="0"/>
                <wp:positionH relativeFrom="margin">
                  <wp:posOffset>4340860</wp:posOffset>
                </wp:positionH>
                <wp:positionV relativeFrom="paragraph">
                  <wp:posOffset>1497965</wp:posOffset>
                </wp:positionV>
                <wp:extent cx="457200" cy="469900"/>
                <wp:effectExtent l="0" t="0" r="1905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1E59EA1F" id="_x0000_s1045" style="position:absolute;left:0;text-align:left;margin-left:341.8pt;margin-top:117.95pt;width:36pt;height:3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8FABEA" wp14:editId="49C3008E">
                <wp:simplePos x="0" y="0"/>
                <wp:positionH relativeFrom="margin">
                  <wp:posOffset>3838303</wp:posOffset>
                </wp:positionH>
                <wp:positionV relativeFrom="paragraph">
                  <wp:posOffset>1497330</wp:posOffset>
                </wp:positionV>
                <wp:extent cx="535305" cy="14046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8+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38FABEA" id="Text Box 9" o:spid="_x0000_s1046" type="#_x0000_t202" style="position:absolute;left:0;text-align:left;margin-left:302.25pt;margin-top:117.9pt;width:42.1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8+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F92B8A" wp14:editId="6A0832CF">
                <wp:simplePos x="0" y="0"/>
                <wp:positionH relativeFrom="margin">
                  <wp:posOffset>1775823</wp:posOffset>
                </wp:positionH>
                <wp:positionV relativeFrom="paragraph">
                  <wp:posOffset>1464310</wp:posOffset>
                </wp:positionV>
                <wp:extent cx="535305" cy="1404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8F92B8A" id="Text Box 5" o:spid="_x0000_s1047" type="#_x0000_t202" style="position:absolute;left:0;text-align:left;margin-left:139.85pt;margin-top:115.3pt;width:42.1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921BB2" wp14:editId="1B3D561B">
                <wp:simplePos x="0" y="0"/>
                <wp:positionH relativeFrom="margin">
                  <wp:posOffset>2278380</wp:posOffset>
                </wp:positionH>
                <wp:positionV relativeFrom="paragraph">
                  <wp:posOffset>1465217</wp:posOffset>
                </wp:positionV>
                <wp:extent cx="457200" cy="469900"/>
                <wp:effectExtent l="0" t="0" r="1905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oundrect w14:anchorId="57921BB2" id="_x0000_s1048" style="position:absolute;left:0;text-align:left;margin-left:179.4pt;margin-top:115.35pt;width:36pt;height:3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" fillcolor="white [3201]" strokecolor="#1c1c1c [3200]" strokeweight="1pt">
                <v:stroke joinstyle="miter"/>
                <v:textbox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1D0681" wp14:editId="438F3B49">
                <wp:simplePos x="0" y="0"/>
                <wp:positionH relativeFrom="margin">
                  <wp:align>left</wp:align>
                </wp:positionH>
                <wp:positionV relativeFrom="paragraph">
                  <wp:posOffset>251732</wp:posOffset>
                </wp:positionV>
                <wp:extent cx="6818539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5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D9607A">
                              <w:rPr>
                                <w:sz w:val="36"/>
                              </w:rPr>
                              <w:t>Write the missing number to make each star equal to 10</w:t>
                            </w:r>
                            <w:r>
                              <w:rPr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B1D0681" id="_x0000_s1049" type="#_x0000_t202" style="position:absolute;left:0;text-align:left;margin-left:0;margin-top:19.8pt;width:536.9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sz w:val="36"/>
                        </w:rPr>
                      </w:pPr>
                      <w:r w:rsidRPr="00D9607A">
                        <w:rPr>
                          <w:sz w:val="36"/>
                        </w:rPr>
                        <w:t>Write the missing number to make each star equal to 10</w:t>
                      </w:r>
                      <w:r>
                        <w:rPr>
                          <w:sz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7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E230BD" wp14:editId="4874BEF7">
                <wp:simplePos x="0" y="0"/>
                <wp:positionH relativeFrom="margin">
                  <wp:align>right</wp:align>
                </wp:positionH>
                <wp:positionV relativeFrom="paragraph">
                  <wp:posOffset>-337094</wp:posOffset>
                </wp:positionV>
                <wp:extent cx="6818539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5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07A" w:rsidRPr="00D9607A" w:rsidRDefault="00D9607A" w:rsidP="00D9607A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D9607A">
                              <w:rPr>
                                <w:b/>
                                <w:sz w:val="56"/>
                              </w:rPr>
                              <w:t>Star Number Bonds to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8E230BD" id="_x0000_s1050" type="#_x0000_t202" style="position:absolute;left:0;text-align:left;margin-left:485.7pt;margin-top:-26.55pt;width:536.9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" filled="f" stroked="f">
                <v:textbox style="mso-fit-shape-to-text:t">
                  <w:txbxContent>
                    <w:p w:rsidR="00D9607A" w:rsidRPr="00D9607A" w:rsidRDefault="00D9607A" w:rsidP="00D9607A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D9607A">
                        <w:rPr>
                          <w:b/>
                          <w:sz w:val="56"/>
                        </w:rPr>
                        <w:t>Star Number Bonds to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1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E2006" wp14:editId="7A2F6363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7FAC044E" id="Rectangle 1" o:spid="_x0000_s1026" href="https://www.twinkl.co.uk/" style="position:absolute;margin-left:-28.35pt;margin-top:778.45pt;width:595.25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Lr5lgnjAAAADgEAAA8AAAAAAAAAAAAAAAAA&#10;CwUAAGRycy9kb3ducmV2LnhtbFBLAQItABQABgAIAAAAIQDdcoxG0gAAAEQBAAAZAAAAAAAAAAAA&#10;AAAAABsGAABkcnMvX3JlbHMvZTJvRG9jLnhtbC5yZWxzUEsFBgAAAAAFAAUAOgEAACQHAAAAAA==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B8626B">
      <w:headerReference w:type="default" r:id="rId9"/>
      <w:footerReference w:type="default" r:id="rId1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E77" w:rsidRDefault="00545E77" w:rsidP="00DD5720">
      <w:r>
        <w:separator/>
      </w:r>
    </w:p>
  </w:endnote>
  <w:endnote w:type="continuationSeparator" w:id="0">
    <w:p w:rsidR="00545E77" w:rsidRDefault="00545E7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2F31AF1-AE45-4236-A6D6-BAD2BD84663A}"/>
    <w:embedBold r:id="rId2" w:fontKey="{4B0F6BB7-F565-4C08-B4F1-EA274BDA33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2DC0BE88-6263-4750-B03B-BC9AD6E5D584}"/>
    <w:embedBold r:id="rId4" w:fontKey="{8361A858-2B83-44AE-B4D5-40523670903C}"/>
    <w:embedItalic r:id="rId5" w:fontKey="{2458D6FC-81D2-4DC9-AEBC-45504973652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18886CE-09FF-4D4B-A55C-62CB891F6D7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1FEC6CE" wp14:editId="161D909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E77" w:rsidRDefault="00545E77" w:rsidP="00DD5720">
      <w:r>
        <w:separator/>
      </w:r>
    </w:p>
  </w:footnote>
  <w:footnote w:type="continuationSeparator" w:id="0">
    <w:p w:rsidR="00545E77" w:rsidRDefault="00545E77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7A" w:rsidRDefault="00545E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9.4pt;margin-top:-28.35pt;width:595.55pt;height:842.15pt;z-index:-251658240;mso-position-horizontal-relative:text;mso-position-vertical-relative:text;mso-width-relative:page;mso-height-relative:page">
          <v:imagedata r:id="rId1" o:title="Ma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7A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D776D"/>
    <w:rsid w:val="001E2157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45E77"/>
    <w:rsid w:val="00553E0E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038D8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90104"/>
    <w:rsid w:val="00D9607A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FBB0403"/>
  <w15:chartTrackingRefBased/>
  <w15:docId w15:val="{AAB12B56-7B01-4698-B11B-61CC1300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C2243-9DD3-4031-A3F2-5FBDE6C9F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Zanusso</dc:creator>
  <cp:keywords/>
  <dc:description/>
  <cp:lastModifiedBy>Bethany Wood</cp:lastModifiedBy>
  <cp:revision>2</cp:revision>
  <cp:lastPrinted>2014-02-20T09:55:00Z</cp:lastPrinted>
  <dcterms:created xsi:type="dcterms:W3CDTF">2020-04-02T20:49:00Z</dcterms:created>
  <dcterms:modified xsi:type="dcterms:W3CDTF">2020-04-02T20:49:00Z</dcterms:modified>
</cp:coreProperties>
</file>